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40117" w14:textId="056BDC01" w:rsidR="00C778B2" w:rsidRDefault="00DC2B49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4ABFE" wp14:editId="55030D8E">
                <wp:simplePos x="0" y="0"/>
                <wp:positionH relativeFrom="column">
                  <wp:posOffset>1563130</wp:posOffset>
                </wp:positionH>
                <wp:positionV relativeFrom="paragraph">
                  <wp:posOffset>407773</wp:posOffset>
                </wp:positionV>
                <wp:extent cx="3089189" cy="1581150"/>
                <wp:effectExtent l="0" t="0" r="16510" b="19050"/>
                <wp:wrapNone/>
                <wp:docPr id="1" name="矢印:下 1" descr="赤紫の装飾的な下向きの矢印。" title="矢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189" cy="1581150"/>
                        </a:xfrm>
                        <a:prstGeom prst="downArrow">
                          <a:avLst>
                            <a:gd name="adj1" fmla="val 100000"/>
                            <a:gd name="adj2" fmla="val 0"/>
                          </a:avLst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9EF22" w14:textId="5491FA9C" w:rsidR="00873417" w:rsidRPr="004E04FE" w:rsidRDefault="008E3212" w:rsidP="00E701D6">
                            <w:pPr>
                              <w:pStyle w:val="affa"/>
                              <w:spacing w:line="168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4E04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受講生募集！！</w:t>
                            </w:r>
                          </w:p>
                          <w:p w14:paraId="62B7B7C7" w14:textId="5A822EAF" w:rsidR="00873417" w:rsidRPr="00E701D6" w:rsidRDefault="008E3212" w:rsidP="00263274">
                            <w:pPr>
                              <w:pStyle w:val="a6"/>
                              <w:spacing w:line="192" w:lineRule="auto"/>
                              <w:rPr>
                                <w:rFonts w:eastAsia="Meiryo UI"/>
                                <w:sz w:val="32"/>
                                <w:szCs w:val="32"/>
                              </w:rPr>
                            </w:pPr>
                            <w:r w:rsidRPr="00E701D6">
                              <w:rPr>
                                <w:rFonts w:eastAsia="Meiryo UI" w:hint="eastAsia"/>
                                <w:sz w:val="32"/>
                                <w:szCs w:val="32"/>
                              </w:rPr>
                              <w:t>令和５年度</w:t>
                            </w:r>
                          </w:p>
                          <w:p w14:paraId="3D12319F" w14:textId="1F0D6F9A" w:rsidR="00873417" w:rsidRPr="00E701D6" w:rsidRDefault="008E3212" w:rsidP="00E701D6">
                            <w:pPr>
                              <w:pStyle w:val="a6"/>
                              <w:spacing w:line="192" w:lineRule="auto"/>
                              <w:rPr>
                                <w:rFonts w:eastAsia="Meiryo UI"/>
                                <w:sz w:val="36"/>
                                <w:szCs w:val="36"/>
                              </w:rPr>
                            </w:pPr>
                            <w:r w:rsidRPr="00E701D6">
                              <w:rPr>
                                <w:rFonts w:eastAsia="Meiryo UI" w:hint="eastAsia"/>
                                <w:sz w:val="36"/>
                                <w:szCs w:val="36"/>
                              </w:rPr>
                              <w:t>手話奉仕員養成講座</w:t>
                            </w:r>
                          </w:p>
                          <w:p w14:paraId="518BFA0A" w14:textId="26623F77" w:rsidR="008E3212" w:rsidRPr="004C6D35" w:rsidRDefault="008E3212" w:rsidP="004E04FE">
                            <w:pPr>
                              <w:pStyle w:val="a4"/>
                              <w:spacing w:line="168" w:lineRule="auto"/>
                              <w:ind w:firstLineChars="100" w:firstLine="240"/>
                              <w:jc w:val="left"/>
                              <w:rPr>
                                <w:rFonts w:eastAsia="Meiryo UI"/>
                                <w:b w:val="0"/>
                                <w:bCs/>
                                <w:sz w:val="24"/>
                                <w:szCs w:val="48"/>
                              </w:rPr>
                            </w:pPr>
                            <w:r w:rsidRPr="00A86640">
                              <w:rPr>
                                <w:rFonts w:eastAsia="Meiryo UI" w:hint="eastAsia"/>
                                <w:b w:val="0"/>
                                <w:bCs/>
                                <w:sz w:val="24"/>
                                <w:szCs w:val="48"/>
                              </w:rPr>
                              <w:t>手話を覚えて、みんなで楽しくお話をしよう。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4AB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下 1" o:spid="_x0000_s1026" type="#_x0000_t67" alt="タイトル: 矢印 - 説明: 赤紫の装飾的な下向きの矢印。" style="position:absolute;left:0;text-align:left;margin-left:123.1pt;margin-top:32.1pt;width:243.25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" adj="21600,0" fillcolor="#c00000" strokecolor="#f7f3e2 [3214]" strokeweight="1.5pt">
                <v:textbox inset=",5mm">
                  <w:txbxContent>
                    <w:p w14:paraId="2BD9EF22" w14:textId="5491FA9C" w:rsidR="00873417" w:rsidRPr="004E04FE" w:rsidRDefault="008E3212" w:rsidP="00E701D6">
                      <w:pPr>
                        <w:pStyle w:val="affa"/>
                        <w:spacing w:line="168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28"/>
                        </w:rPr>
                      </w:pPr>
                      <w:r w:rsidRPr="004E04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28"/>
                        </w:rPr>
                        <w:t>受講生募集！！</w:t>
                      </w:r>
                    </w:p>
                    <w:p w14:paraId="62B7B7C7" w14:textId="5A822EAF" w:rsidR="00873417" w:rsidRPr="00E701D6" w:rsidRDefault="008E3212" w:rsidP="00263274">
                      <w:pPr>
                        <w:pStyle w:val="a6"/>
                        <w:spacing w:line="192" w:lineRule="auto"/>
                        <w:rPr>
                          <w:rFonts w:eastAsia="Meiryo UI"/>
                          <w:sz w:val="32"/>
                          <w:szCs w:val="32"/>
                        </w:rPr>
                      </w:pPr>
                      <w:r w:rsidRPr="00E701D6">
                        <w:rPr>
                          <w:rFonts w:eastAsia="Meiryo UI" w:hint="eastAsia"/>
                          <w:sz w:val="32"/>
                          <w:szCs w:val="32"/>
                        </w:rPr>
                        <w:t>令和５年度</w:t>
                      </w:r>
                    </w:p>
                    <w:p w14:paraId="3D12319F" w14:textId="1F0D6F9A" w:rsidR="00873417" w:rsidRPr="00E701D6" w:rsidRDefault="008E3212" w:rsidP="00E701D6">
                      <w:pPr>
                        <w:pStyle w:val="a6"/>
                        <w:spacing w:line="192" w:lineRule="auto"/>
                        <w:rPr>
                          <w:rFonts w:eastAsia="Meiryo UI"/>
                          <w:sz w:val="36"/>
                          <w:szCs w:val="36"/>
                        </w:rPr>
                      </w:pPr>
                      <w:r w:rsidRPr="00E701D6">
                        <w:rPr>
                          <w:rFonts w:eastAsia="Meiryo UI" w:hint="eastAsia"/>
                          <w:sz w:val="36"/>
                          <w:szCs w:val="36"/>
                        </w:rPr>
                        <w:t>手話奉仕員養成講座</w:t>
                      </w:r>
                    </w:p>
                    <w:p w14:paraId="518BFA0A" w14:textId="26623F77" w:rsidR="008E3212" w:rsidRPr="004C6D35" w:rsidRDefault="008E3212" w:rsidP="004E04FE">
                      <w:pPr>
                        <w:pStyle w:val="a4"/>
                        <w:spacing w:line="168" w:lineRule="auto"/>
                        <w:ind w:firstLineChars="100" w:firstLine="240"/>
                        <w:jc w:val="left"/>
                        <w:rPr>
                          <w:rFonts w:eastAsia="Meiryo UI"/>
                          <w:b w:val="0"/>
                          <w:bCs/>
                          <w:sz w:val="24"/>
                          <w:szCs w:val="48"/>
                        </w:rPr>
                      </w:pPr>
                      <w:r w:rsidRPr="00A86640">
                        <w:rPr>
                          <w:rFonts w:eastAsia="Meiryo UI" w:hint="eastAsia"/>
                          <w:b w:val="0"/>
                          <w:bCs/>
                          <w:sz w:val="24"/>
                          <w:szCs w:val="48"/>
                        </w:rPr>
                        <w:t>手話を覚えて、みんなで楽しくお話をしよう。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5823B2" wp14:editId="0DC63103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6172200" cy="3636010"/>
            <wp:effectExtent l="0" t="0" r="0" b="2540"/>
            <wp:wrapNone/>
            <wp:docPr id="8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4E99A" w14:textId="4BED86FC" w:rsidR="00C778B2" w:rsidRDefault="00C778B2">
      <w:pPr>
        <w:rPr>
          <w:rFonts w:ascii="Meiryo UI" w:eastAsia="Meiryo UI" w:hAnsi="Meiryo UI"/>
        </w:rPr>
      </w:pPr>
    </w:p>
    <w:p w14:paraId="4A47C6D9" w14:textId="76045302" w:rsidR="00C778B2" w:rsidRDefault="00C778B2">
      <w:pPr>
        <w:rPr>
          <w:rFonts w:ascii="Meiryo UI" w:eastAsia="Meiryo UI" w:hAnsi="Meiryo UI"/>
        </w:rPr>
      </w:pPr>
    </w:p>
    <w:p w14:paraId="409CAE77" w14:textId="3B2B7881" w:rsidR="00C778B2" w:rsidRDefault="00C778B2">
      <w:pPr>
        <w:rPr>
          <w:rFonts w:ascii="Meiryo UI" w:eastAsia="Meiryo UI" w:hAnsi="Meiryo UI"/>
        </w:rPr>
      </w:pPr>
    </w:p>
    <w:p w14:paraId="3E2AE3E2" w14:textId="64DF86E5" w:rsidR="00C778B2" w:rsidRDefault="00423145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7456" behindDoc="0" locked="0" layoutInCell="1" allowOverlap="1" wp14:anchorId="010A803C" wp14:editId="62A5348F">
            <wp:simplePos x="0" y="0"/>
            <wp:positionH relativeFrom="column">
              <wp:posOffset>1969851</wp:posOffset>
            </wp:positionH>
            <wp:positionV relativeFrom="paragraph">
              <wp:posOffset>360261</wp:posOffset>
            </wp:positionV>
            <wp:extent cx="2052536" cy="1437640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2814" cy="143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6432" behindDoc="0" locked="0" layoutInCell="1" allowOverlap="1" wp14:anchorId="1669AC7F" wp14:editId="7E57C553">
            <wp:simplePos x="0" y="0"/>
            <wp:positionH relativeFrom="column">
              <wp:posOffset>4165552</wp:posOffset>
            </wp:positionH>
            <wp:positionV relativeFrom="paragraph">
              <wp:posOffset>353198</wp:posOffset>
            </wp:positionV>
            <wp:extent cx="1898261" cy="1356354"/>
            <wp:effectExtent l="76200" t="114300" r="64135" b="1111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9"/>
                    <a:srcRect t="14286" r="10090"/>
                    <a:stretch/>
                  </pic:blipFill>
                  <pic:spPr bwMode="auto">
                    <a:xfrm rot="21230408">
                      <a:off x="0" y="0"/>
                      <a:ext cx="1899756" cy="135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C01F" w14:textId="05C823B1" w:rsidR="00C778B2" w:rsidRDefault="00A308DB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5408" behindDoc="0" locked="0" layoutInCell="1" allowOverlap="1" wp14:anchorId="5E3CD07D" wp14:editId="67B21098">
            <wp:simplePos x="0" y="0"/>
            <wp:positionH relativeFrom="column">
              <wp:posOffset>106516</wp:posOffset>
            </wp:positionH>
            <wp:positionV relativeFrom="paragraph">
              <wp:posOffset>21038</wp:posOffset>
            </wp:positionV>
            <wp:extent cx="1754936" cy="1338072"/>
            <wp:effectExtent l="57150" t="76200" r="55245" b="908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94890">
                      <a:off x="0" y="0"/>
                      <a:ext cx="1754936" cy="1338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54421" w14:textId="5699DB89" w:rsidR="00C778B2" w:rsidRDefault="00C778B2">
      <w:pPr>
        <w:rPr>
          <w:rFonts w:ascii="Meiryo UI" w:eastAsia="Meiryo UI" w:hAnsi="Meiryo UI"/>
        </w:rPr>
      </w:pPr>
    </w:p>
    <w:p w14:paraId="140909A8" w14:textId="64425CDC" w:rsidR="00C778B2" w:rsidRDefault="00C778B2">
      <w:pPr>
        <w:rPr>
          <w:rFonts w:ascii="Meiryo UI" w:eastAsia="Meiryo UI" w:hAnsi="Meiryo UI"/>
        </w:rPr>
      </w:pPr>
    </w:p>
    <w:p w14:paraId="486C94EE" w14:textId="687EC46D" w:rsidR="00DF5DBF" w:rsidRPr="00263274" w:rsidRDefault="00DF5DBF" w:rsidP="00151025">
      <w:pPr>
        <w:ind w:left="0"/>
        <w:rPr>
          <w:rFonts w:ascii="Meiryo UI" w:eastAsia="Meiryo UI" w:hAnsi="Meiryo UI"/>
        </w:rPr>
      </w:pPr>
    </w:p>
    <w:tbl>
      <w:tblPr>
        <w:tblW w:w="15145" w:type="dxa"/>
        <w:jc w:val="center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10490"/>
        <w:gridCol w:w="4655"/>
      </w:tblGrid>
      <w:tr w:rsidR="00B617C9" w:rsidRPr="00263274" w14:paraId="07EBDFFD" w14:textId="77777777" w:rsidTr="00D513BE">
        <w:trPr>
          <w:trHeight w:val="5204"/>
          <w:jc w:val="center"/>
        </w:trPr>
        <w:tc>
          <w:tcPr>
            <w:tcW w:w="10490" w:type="dxa"/>
            <w:vAlign w:val="bottom"/>
          </w:tcPr>
          <w:tbl>
            <w:tblPr>
              <w:tblStyle w:val="af5"/>
              <w:tblpPr w:leftFromText="142" w:rightFromText="142" w:vertAnchor="page" w:horzAnchor="page" w:tblpX="2701" w:tblpY="1"/>
              <w:tblOverlap w:val="never"/>
              <w:tblW w:w="5807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3685"/>
            </w:tblGrid>
            <w:tr w:rsidR="009C5524" w14:paraId="09054867" w14:textId="77777777" w:rsidTr="00423145">
              <w:trPr>
                <w:trHeight w:val="454"/>
              </w:trPr>
              <w:tc>
                <w:tcPr>
                  <w:tcW w:w="2122" w:type="dxa"/>
                  <w:shd w:val="clear" w:color="auto" w:fill="E7EDDC" w:themeFill="accent5" w:themeFillTint="33"/>
                  <w:vAlign w:val="center"/>
                </w:tcPr>
                <w:p w14:paraId="0276FF61" w14:textId="0C88C378" w:rsidR="008E3212" w:rsidRPr="006225AD" w:rsidRDefault="008E3212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5A77F1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pacing w:val="344"/>
                      <w:sz w:val="21"/>
                      <w:szCs w:val="21"/>
                      <w:fitText w:val="1200" w:id="-1417441536"/>
                    </w:rPr>
                    <w:t>コー</w:t>
                  </w:r>
                  <w:r w:rsidRPr="005A77F1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pacing w:val="2"/>
                      <w:sz w:val="21"/>
                      <w:szCs w:val="21"/>
                      <w:fitText w:val="1200" w:id="-1417441536"/>
                    </w:rPr>
                    <w:t>ス</w:t>
                  </w:r>
                </w:p>
              </w:tc>
              <w:tc>
                <w:tcPr>
                  <w:tcW w:w="3685" w:type="dxa"/>
                  <w:shd w:val="clear" w:color="auto" w:fill="E7EDDC" w:themeFill="accent5" w:themeFillTint="33"/>
                  <w:vAlign w:val="center"/>
                </w:tcPr>
                <w:p w14:paraId="2A2FDB85" w14:textId="03CE8F75" w:rsidR="008E3212" w:rsidRPr="006225AD" w:rsidRDefault="004C6D35" w:rsidP="004C6D35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5A77F1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pacing w:val="182"/>
                      <w:sz w:val="21"/>
                      <w:szCs w:val="21"/>
                      <w:fitText w:val="1680" w:id="-1413245952"/>
                    </w:rPr>
                    <w:t>日時・会</w:t>
                  </w:r>
                  <w:r w:rsidRPr="005A77F1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pacing w:val="3"/>
                      <w:sz w:val="21"/>
                      <w:szCs w:val="21"/>
                      <w:fitText w:val="1680" w:id="-1413245952"/>
                    </w:rPr>
                    <w:t>場</w:t>
                  </w:r>
                </w:p>
              </w:tc>
            </w:tr>
            <w:tr w:rsidR="009C5524" w14:paraId="1A0E73DF" w14:textId="77777777" w:rsidTr="00423145">
              <w:trPr>
                <w:trHeight w:val="2268"/>
              </w:trPr>
              <w:tc>
                <w:tcPr>
                  <w:tcW w:w="2122" w:type="dxa"/>
                  <w:shd w:val="clear" w:color="auto" w:fill="E7EDDC" w:themeFill="accent5" w:themeFillTint="33"/>
                  <w:vAlign w:val="center"/>
                </w:tcPr>
                <w:p w14:paraId="59A8791D" w14:textId="48ECF1D3" w:rsidR="008E3212" w:rsidRPr="006225AD" w:rsidRDefault="008E3212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昼の部</w:t>
                  </w:r>
                </w:p>
                <w:p w14:paraId="2AB73BAF" w14:textId="73612B2A" w:rsidR="009C5524" w:rsidRPr="006225AD" w:rsidRDefault="009C5524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（毎週火曜日）</w:t>
                  </w:r>
                </w:p>
              </w:tc>
              <w:tc>
                <w:tcPr>
                  <w:tcW w:w="3685" w:type="dxa"/>
                  <w:shd w:val="clear" w:color="auto" w:fill="E7EDDC" w:themeFill="accent5" w:themeFillTint="33"/>
                  <w:vAlign w:val="center"/>
                </w:tcPr>
                <w:p w14:paraId="5D99C1D9" w14:textId="26AE38EF" w:rsidR="00D513BE" w:rsidRPr="006225AD" w:rsidRDefault="009C5524" w:rsidP="00D513BE">
                  <w:pPr>
                    <w:ind w:left="0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令和</w:t>
                  </w:r>
                  <w:r w:rsidR="00A6376D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5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年</w:t>
                  </w:r>
                  <w:r w:rsidR="00A6376D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4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月11日（火）</w:t>
                  </w:r>
                  <w:r w:rsidR="00D513BE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 xml:space="preserve">　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～</w:t>
                  </w:r>
                </w:p>
                <w:p w14:paraId="32EAD8BC" w14:textId="2DEC251E" w:rsidR="009C5524" w:rsidRPr="006225AD" w:rsidRDefault="009C5524" w:rsidP="00D513BE">
                  <w:pPr>
                    <w:ind w:left="0"/>
                    <w:jc w:val="right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令和６年３月</w:t>
                  </w:r>
                  <w:r w:rsidR="008979AB"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12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日（火）</w:t>
                  </w:r>
                </w:p>
                <w:p w14:paraId="325652C8" w14:textId="77777777" w:rsidR="009C5524" w:rsidRPr="006225AD" w:rsidRDefault="00A6376D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10:</w:t>
                  </w:r>
                  <w:r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00</w:t>
                  </w:r>
                  <w:r w:rsidR="008979AB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～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1</w:t>
                  </w:r>
                  <w:r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2:00</w:t>
                  </w:r>
                  <w:r w:rsidR="009C5524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（全</w:t>
                  </w:r>
                  <w:r w:rsidR="008979AB"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46</w:t>
                  </w:r>
                  <w:r w:rsidR="009C5524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回）</w:t>
                  </w:r>
                </w:p>
                <w:p w14:paraId="7B797D3A" w14:textId="77777777" w:rsidR="006225AD" w:rsidRPr="006225AD" w:rsidRDefault="006225AD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会場：はーとぴあ清水</w:t>
                  </w:r>
                </w:p>
                <w:p w14:paraId="52797F1E" w14:textId="30CE73D8" w:rsidR="006225AD" w:rsidRPr="006225AD" w:rsidRDefault="006225AD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（静岡市清水区宮代町1-1）</w:t>
                  </w:r>
                </w:p>
              </w:tc>
            </w:tr>
            <w:tr w:rsidR="009C5524" w14:paraId="279B6901" w14:textId="77777777" w:rsidTr="00423145">
              <w:trPr>
                <w:trHeight w:val="2268"/>
              </w:trPr>
              <w:tc>
                <w:tcPr>
                  <w:tcW w:w="2122" w:type="dxa"/>
                  <w:shd w:val="clear" w:color="auto" w:fill="E7EDDC" w:themeFill="accent5" w:themeFillTint="33"/>
                  <w:vAlign w:val="center"/>
                </w:tcPr>
                <w:p w14:paraId="6102CE30" w14:textId="7C943462" w:rsidR="008E3212" w:rsidRPr="006225AD" w:rsidRDefault="009C5524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夜の部</w:t>
                  </w:r>
                </w:p>
                <w:p w14:paraId="378000E9" w14:textId="202E4132" w:rsidR="009C5524" w:rsidRPr="006225AD" w:rsidRDefault="009C5524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（毎週木曜日）</w:t>
                  </w:r>
                </w:p>
              </w:tc>
              <w:tc>
                <w:tcPr>
                  <w:tcW w:w="3685" w:type="dxa"/>
                  <w:shd w:val="clear" w:color="auto" w:fill="E7EDDC" w:themeFill="accent5" w:themeFillTint="33"/>
                  <w:vAlign w:val="center"/>
                </w:tcPr>
                <w:p w14:paraId="1B7237AA" w14:textId="6CF127CD" w:rsidR="00D513BE" w:rsidRPr="006225AD" w:rsidRDefault="009C5524" w:rsidP="00D513BE">
                  <w:pPr>
                    <w:ind w:left="0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令和５年４月６日（木）</w:t>
                  </w:r>
                  <w:r w:rsidR="00D513BE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 xml:space="preserve">　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～</w:t>
                  </w:r>
                </w:p>
                <w:p w14:paraId="707C93BB" w14:textId="65084CA6" w:rsidR="008E3212" w:rsidRPr="006225AD" w:rsidRDefault="009C5524" w:rsidP="00D513BE">
                  <w:pPr>
                    <w:ind w:left="0"/>
                    <w:jc w:val="right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令和６年３月14日（木）</w:t>
                  </w:r>
                </w:p>
                <w:p w14:paraId="3B148887" w14:textId="77777777" w:rsidR="009C5524" w:rsidRPr="006225AD" w:rsidRDefault="008979AB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1</w:t>
                  </w:r>
                  <w:r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9:00</w:t>
                  </w:r>
                  <w:r w:rsidR="009C5524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～</w:t>
                  </w: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2</w:t>
                  </w:r>
                  <w:r w:rsidRPr="006225AD"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  <w:t>1:00</w:t>
                  </w:r>
                  <w:r w:rsidR="009C5524"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（全46回）</w:t>
                  </w:r>
                </w:p>
                <w:p w14:paraId="24C3E848" w14:textId="77777777" w:rsidR="006225AD" w:rsidRPr="006225AD" w:rsidRDefault="006225AD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会場：静岡市中央福祉センター</w:t>
                  </w:r>
                </w:p>
                <w:p w14:paraId="44AFCEC0" w14:textId="6A4C486C" w:rsidR="006225AD" w:rsidRPr="006225AD" w:rsidRDefault="006225AD" w:rsidP="009C5524">
                  <w:pPr>
                    <w:ind w:left="0"/>
                    <w:jc w:val="center"/>
                    <w:rPr>
                      <w:rFonts w:ascii="Meiryo UI" w:eastAsia="Meiryo UI" w:hAnsi="Meiryo UI"/>
                      <w:b/>
                      <w:bCs/>
                      <w:color w:val="000000" w:themeColor="text1"/>
                      <w:sz w:val="21"/>
                      <w:szCs w:val="21"/>
                    </w:rPr>
                  </w:pPr>
                  <w:r w:rsidRPr="006225AD">
                    <w:rPr>
                      <w:rFonts w:ascii="Meiryo UI" w:eastAsia="Meiryo UI" w:hAnsi="Meiryo UI" w:hint="eastAsia"/>
                      <w:b/>
                      <w:bCs/>
                      <w:color w:val="000000" w:themeColor="text1"/>
                      <w:sz w:val="21"/>
                      <w:szCs w:val="21"/>
                    </w:rPr>
                    <w:t>（静岡市葵区城内町1-1）</w:t>
                  </w:r>
                </w:p>
              </w:tc>
            </w:tr>
          </w:tbl>
          <w:p w14:paraId="09603138" w14:textId="01B2B5C3" w:rsidR="00B617C9" w:rsidRPr="00263274" w:rsidRDefault="00B617C9" w:rsidP="008E3212">
            <w:pPr>
              <w:ind w:left="0"/>
              <w:rPr>
                <w:rFonts w:ascii="Meiryo UI" w:eastAsia="Meiryo UI" w:hAnsi="Meiryo UI"/>
              </w:rPr>
            </w:pPr>
            <w:bookmarkStart w:id="0" w:name="_GoBack"/>
            <w:bookmarkEnd w:id="0"/>
          </w:p>
        </w:tc>
        <w:tc>
          <w:tcPr>
            <w:tcW w:w="4655" w:type="dxa"/>
            <w:vAlign w:val="center"/>
          </w:tcPr>
          <w:p w14:paraId="389359E1" w14:textId="1FA9C617" w:rsidR="008E3212" w:rsidRPr="00D513BE" w:rsidRDefault="00423145" w:rsidP="00B617C9">
            <w:pPr>
              <w:pStyle w:val="ac"/>
              <w:spacing w:after="0"/>
              <w:rPr>
                <w:rFonts w:eastAsia="Meiryo UI"/>
                <w:lang w:bidi="ja-JP"/>
              </w:rPr>
            </w:pPr>
            <w:r w:rsidRPr="007F3C07">
              <w:rPr>
                <w:rFonts w:eastAsia="Meiryo UI"/>
                <w:noProof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5867901" wp14:editId="152D26DF">
                      <wp:simplePos x="0" y="0"/>
                      <wp:positionH relativeFrom="column">
                        <wp:posOffset>-1259205</wp:posOffset>
                      </wp:positionH>
                      <wp:positionV relativeFrom="paragraph">
                        <wp:posOffset>8890</wp:posOffset>
                      </wp:positionV>
                      <wp:extent cx="2416810" cy="1789430"/>
                      <wp:effectExtent l="0" t="0" r="21590" b="2032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6810" cy="178943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3B354" w14:textId="500D0A50" w:rsidR="00A6376D" w:rsidRPr="006225AD" w:rsidRDefault="007F3C07" w:rsidP="00FF0852">
                                  <w:pPr>
                                    <w:ind w:left="240" w:hangingChars="100" w:hanging="240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25AD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000000" w:themeColor="text1"/>
                                      <w:u w:val="double"/>
                                    </w:rPr>
                                    <w:t>お申込みについて</w:t>
                                  </w:r>
                                  <w:r w:rsidR="00CF0664" w:rsidRPr="006225AD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u w:val="double"/>
                                    </w:rPr>
                                    <w:t xml:space="preserve">　　　　　　　　　　　　　　　　　</w:t>
                                  </w:r>
                                  <w:r w:rsidRPr="006225AD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「講座名・昼夜のコース区分・住所・氏名（ふりがな）・電話番号・メールアドレス・返信用あて名」以上を往復はがきにご記入の上、</w:t>
                                  </w:r>
                                  <w:r w:rsidR="00A6376D" w:rsidRPr="006225AD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下記</w:t>
                                  </w:r>
                                  <w:r w:rsidRPr="006225AD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のみなとふれあいセンターまでお申込みください。</w:t>
                                  </w:r>
                                  <w:r w:rsidR="00CF0664" w:rsidRPr="006225AD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u w:val="double"/>
                                    </w:rPr>
                                    <w:t xml:space="preserve">　　　　　　　　　　　　　　　　　　　</w:t>
                                  </w:r>
                                  <w:r w:rsidR="00A6376D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u w:val="single"/>
                                    </w:rPr>
                                    <w:t>令和5年3月10日（金）必着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679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left:0;text-align:left;margin-left:-99.15pt;margin-top:.7pt;width:190.3pt;height:140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" fillcolor="white [3201]" strokecolor="#87a755 [3208]" strokeweight="1.25pt">
                      <v:textbox>
                        <w:txbxContent>
                          <w:p w14:paraId="6C43B354" w14:textId="500D0A50" w:rsidR="00A6376D" w:rsidRPr="006225AD" w:rsidRDefault="007F3C07" w:rsidP="00FF0852">
                            <w:pPr>
                              <w:ind w:left="240" w:hangingChars="100" w:hanging="24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25A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u w:val="double"/>
                              </w:rPr>
                              <w:t>お申込みについて</w:t>
                            </w:r>
                            <w:r w:rsidR="00CF0664" w:rsidRPr="006225A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double"/>
                              </w:rPr>
                              <w:t xml:space="preserve">　　　　　　　　　　　　　　　　　</w:t>
                            </w:r>
                            <w:r w:rsidRPr="006225A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「講座名・昼夜のコース区分・住所・氏名（ふりがな）・電話番号・メールアドレス・返信用あて名」以上を往復はがきにご記入の上、</w:t>
                            </w:r>
                            <w:r w:rsidR="00A6376D" w:rsidRPr="006225A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1"/>
                                <w:szCs w:val="21"/>
                              </w:rPr>
                              <w:t>下記</w:t>
                            </w:r>
                            <w:r w:rsidRPr="006225A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のみなとふれあいセンターまでお申込みください。</w:t>
                            </w:r>
                            <w:r w:rsidR="00CF0664" w:rsidRPr="006225A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double"/>
                              </w:rPr>
                              <w:t xml:space="preserve">　　　　　　　　　　　　　　　　　　　</w:t>
                            </w:r>
                            <w:r w:rsidR="00A6376D" w:rsidRPr="00C3182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single"/>
                              </w:rPr>
                              <w:t>令和5年3月10日（金）必着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3C07">
              <w:rPr>
                <w:rFonts w:eastAsia="Meiryo UI"/>
                <w:noProof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C46BB27" wp14:editId="48A67EBD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1871345</wp:posOffset>
                      </wp:positionV>
                      <wp:extent cx="2419350" cy="2466975"/>
                      <wp:effectExtent l="95250" t="95250" r="114300" b="123825"/>
                      <wp:wrapNone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24669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41C62" w14:textId="77777777" w:rsidR="006225AD" w:rsidRPr="00C3182B" w:rsidRDefault="00584C49" w:rsidP="006225AD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auto"/>
                                    </w:rPr>
                                    <w:t>お問合せ・申込み先</w:t>
                                  </w:r>
                                  <w:r w:rsidR="008979AB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auto"/>
                                    </w:rPr>
                                    <w:t xml:space="preserve">　</w:t>
                                  </w:r>
                                </w:p>
                                <w:p w14:paraId="136F7486" w14:textId="39BF74E4" w:rsidR="00584C49" w:rsidRPr="00C3182B" w:rsidRDefault="00584C49" w:rsidP="006225AD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〒４２４－０９０５　　　　　　　　　清水区駒越西</w:t>
                                  </w:r>
                                  <w:r w:rsidRPr="00C3182B">
                                    <w:rPr>
                                      <w:rFonts w:ascii="Meiryo UI" w:eastAsia="Meiryo UI" w:hAnsi="Meiryo UI"/>
                                      <w:b/>
                                      <w:color w:val="auto"/>
                                    </w:rPr>
                                    <w:t>2-10-10</w:t>
                                  </w:r>
                                </w:p>
                                <w:p w14:paraId="4B039EF7" w14:textId="14675FB3" w:rsidR="00584C49" w:rsidRPr="00C3182B" w:rsidRDefault="00584C49" w:rsidP="008979AB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color w:val="auto"/>
                                    </w:rPr>
                                  </w:pP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 xml:space="preserve">静岡市しみず社会福祉事業団　　　　</w:t>
                                  </w:r>
                                  <w:r w:rsidR="003F345C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清水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みなとふれあいセンター</w:t>
                                  </w:r>
                                </w:p>
                                <w:p w14:paraId="4001C795" w14:textId="152AD0A6" w:rsidR="00584C49" w:rsidRPr="00C3182B" w:rsidRDefault="00A6376D" w:rsidP="008979AB">
                                  <w:pPr>
                                    <w:ind w:left="0"/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color w:val="auto"/>
                                    </w:rPr>
                                  </w:pP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T</w:t>
                                  </w:r>
                                  <w:r w:rsidRPr="00C3182B">
                                    <w:rPr>
                                      <w:rFonts w:ascii="Meiryo UI" w:eastAsia="Meiryo UI" w:hAnsi="Meiryo UI"/>
                                      <w:b/>
                                      <w:color w:val="auto"/>
                                    </w:rPr>
                                    <w:t>EL/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０５４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-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３３５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-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５０６９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 xml:space="preserve">　F</w:t>
                                  </w:r>
                                  <w:r w:rsidRPr="00C3182B">
                                    <w:rPr>
                                      <w:rFonts w:ascii="Meiryo UI" w:eastAsia="Meiryo UI" w:hAnsi="Meiryo UI"/>
                                      <w:b/>
                                      <w:color w:val="auto"/>
                                    </w:rPr>
                                    <w:t>AX/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０５４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-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３３５</w:t>
                                  </w:r>
                                  <w:r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-</w:t>
                                  </w:r>
                                  <w:r w:rsidR="00584C49" w:rsidRPr="00C3182B">
                                    <w:rPr>
                                      <w:rFonts w:ascii="Meiryo UI" w:eastAsia="Meiryo UI" w:hAnsi="Meiryo UI" w:hint="eastAsia"/>
                                      <w:b/>
                                      <w:color w:val="auto"/>
                                    </w:rPr>
                                    <w:t>７８２１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6BB27" id="_x0000_s1028" type="#_x0000_t202" style="position:absolute;left:0;text-align:left;margin-left:-99.1pt;margin-top:147.35pt;width:190.5pt;height:19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" fillcolor="white [3201]" strokecolor="#87a755 [3208]" strokeweight="1.25pt">
                      <v:shadow on="t" type="perspective" color="black" opacity="26214f" offset="0,0" matrix="66847f,,,66847f"/>
                      <v:textbox>
                        <w:txbxContent>
                          <w:p w14:paraId="00F41C62" w14:textId="77777777" w:rsidR="006225AD" w:rsidRPr="00C3182B" w:rsidRDefault="00584C49" w:rsidP="006225A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uto"/>
                              </w:rPr>
                            </w:pP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auto"/>
                              </w:rPr>
                              <w:t>お問合せ・申込み先</w:t>
                            </w:r>
                            <w:r w:rsidR="008979AB" w:rsidRPr="00C3182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auto"/>
                              </w:rPr>
                              <w:t xml:space="preserve">　</w:t>
                            </w:r>
                          </w:p>
                          <w:p w14:paraId="136F7486" w14:textId="39BF74E4" w:rsidR="00584C49" w:rsidRPr="00C3182B" w:rsidRDefault="00584C49" w:rsidP="006225A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uto"/>
                              </w:rPr>
                            </w:pP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〒４２４－０９０５　　　　　　　　　清水区駒越西</w:t>
                            </w:r>
                            <w:r w:rsidRPr="00C3182B">
                              <w:rPr>
                                <w:rFonts w:ascii="Meiryo UI" w:eastAsia="Meiryo UI" w:hAnsi="Meiryo UI"/>
                                <w:b/>
                                <w:color w:val="auto"/>
                              </w:rPr>
                              <w:t>2-10-10</w:t>
                            </w:r>
                          </w:p>
                          <w:p w14:paraId="4B039EF7" w14:textId="14675FB3" w:rsidR="00584C49" w:rsidRPr="00C3182B" w:rsidRDefault="00584C49" w:rsidP="008979A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auto"/>
                              </w:rPr>
                            </w:pP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 xml:space="preserve">静岡市しみず社会福祉事業団　　　　</w:t>
                            </w:r>
                            <w:r w:rsidR="003F345C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清水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みなとふれあいセンター</w:t>
                            </w:r>
                          </w:p>
                          <w:p w14:paraId="4001C795" w14:textId="152AD0A6" w:rsidR="00584C49" w:rsidRPr="00C3182B" w:rsidRDefault="00A6376D" w:rsidP="008979AB">
                            <w:pPr>
                              <w:ind w:left="0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auto"/>
                              </w:rPr>
                            </w:pP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T</w:t>
                            </w:r>
                            <w:r w:rsidRPr="00C3182B">
                              <w:rPr>
                                <w:rFonts w:ascii="Meiryo UI" w:eastAsia="Meiryo UI" w:hAnsi="Meiryo UI"/>
                                <w:b/>
                                <w:color w:val="auto"/>
                              </w:rPr>
                              <w:t>EL/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０５４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-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３３５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-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５０６９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 xml:space="preserve">　F</w:t>
                            </w:r>
                            <w:r w:rsidRPr="00C3182B">
                              <w:rPr>
                                <w:rFonts w:ascii="Meiryo UI" w:eastAsia="Meiryo UI" w:hAnsi="Meiryo UI"/>
                                <w:b/>
                                <w:color w:val="auto"/>
                              </w:rPr>
                              <w:t>AX/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０５４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-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３３５</w:t>
                            </w:r>
                            <w:r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-</w:t>
                            </w:r>
                            <w:r w:rsidR="00584C49" w:rsidRPr="00C3182B">
                              <w:rPr>
                                <w:rFonts w:ascii="Meiryo UI" w:eastAsia="Meiryo UI" w:hAnsi="Meiryo UI" w:hint="eastAsia"/>
                                <w:b/>
                                <w:color w:val="auto"/>
                              </w:rPr>
                              <w:t>７８２１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FC98D1" w14:textId="7A90CE04" w:rsidR="002A068F" w:rsidRPr="007F3C07" w:rsidRDefault="006225AD" w:rsidP="00F12A85">
      <w:pPr>
        <w:pStyle w:val="af6"/>
        <w:spacing w:before="0"/>
        <w:rPr>
          <w:rFonts w:ascii="Meiryo UI" w:eastAsia="Meiryo UI" w:hAnsi="Meiryo UI"/>
          <w:szCs w:val="52"/>
        </w:rPr>
      </w:pPr>
      <w:r w:rsidRPr="00841DA5">
        <w:rPr>
          <w:rFonts w:ascii="Meiryo UI" w:eastAsia="Meiryo UI" w:hAnsi="Meiryo UI"/>
          <w:noProof/>
          <w:szCs w:val="5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0275AE" wp14:editId="4098F720">
                <wp:simplePos x="0" y="0"/>
                <wp:positionH relativeFrom="column">
                  <wp:posOffset>3760470</wp:posOffset>
                </wp:positionH>
                <wp:positionV relativeFrom="paragraph">
                  <wp:posOffset>1113258</wp:posOffset>
                </wp:positionV>
                <wp:extent cx="2419350" cy="1000125"/>
                <wp:effectExtent l="0" t="0" r="19050" b="285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00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D575" w14:textId="2029232B" w:rsidR="00841DA5" w:rsidRPr="00C3182B" w:rsidRDefault="00841DA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3182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主催：静岡市</w:t>
                            </w:r>
                          </w:p>
                          <w:p w14:paraId="02E07E31" w14:textId="77777777" w:rsidR="004C6D35" w:rsidRDefault="00841DA5" w:rsidP="004C6D3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25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協力：静岡市ろうあ協会</w:t>
                            </w:r>
                          </w:p>
                          <w:p w14:paraId="2F06CD94" w14:textId="7314DFF4" w:rsidR="00841DA5" w:rsidRPr="006225AD" w:rsidRDefault="00841DA5" w:rsidP="004C6D35">
                            <w:pPr>
                              <w:ind w:firstLineChars="250" w:firstLine="5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25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静岡市登録手話通訳者の会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75AE" id="_x0000_s1029" type="#_x0000_t202" style="position:absolute;left:0;text-align:left;margin-left:296.1pt;margin-top:87.65pt;width:190.5pt;height:7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" fillcolor="white [3201]" strokecolor="#87a755 [3208]" strokeweight="1.25pt">
                <v:textbox>
                  <w:txbxContent>
                    <w:p w14:paraId="6BF6D575" w14:textId="2029232B" w:rsidR="00841DA5" w:rsidRPr="00C3182B" w:rsidRDefault="00841DA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C3182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主催：静岡市</w:t>
                      </w:r>
                    </w:p>
                    <w:p w14:paraId="02E07E31" w14:textId="77777777" w:rsidR="004C6D35" w:rsidRDefault="00841DA5" w:rsidP="004C6D3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225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協力：静岡市ろうあ協会</w:t>
                      </w:r>
                    </w:p>
                    <w:p w14:paraId="2F06CD94" w14:textId="7314DFF4" w:rsidR="00841DA5" w:rsidRPr="006225AD" w:rsidRDefault="00841DA5" w:rsidP="004C6D35">
                      <w:pPr>
                        <w:ind w:firstLineChars="250" w:firstLine="50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225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静岡市登録手話通訳者の会</w:t>
                      </w:r>
                    </w:p>
                  </w:txbxContent>
                </v:textbox>
              </v:shape>
            </w:pict>
          </mc:Fallback>
        </mc:AlternateContent>
      </w:r>
      <w:r w:rsidRPr="00D513BE">
        <w:rPr>
          <w:rFonts w:eastAsia="Meiryo UI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BE9114D" wp14:editId="577DCF7E">
                <wp:simplePos x="0" y="0"/>
                <wp:positionH relativeFrom="column">
                  <wp:posOffset>9525</wp:posOffset>
                </wp:positionH>
                <wp:positionV relativeFrom="paragraph">
                  <wp:posOffset>22225</wp:posOffset>
                </wp:positionV>
                <wp:extent cx="3667125" cy="18192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819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E80B" w14:textId="63A8716D" w:rsidR="00D513BE" w:rsidRPr="004C6D35" w:rsidRDefault="00D513BE" w:rsidP="00A86640">
                            <w:pPr>
                              <w:pStyle w:val="ac"/>
                              <w:spacing w:after="0"/>
                              <w:ind w:left="0" w:right="102"/>
                              <w:jc w:val="left"/>
                              <w:rPr>
                                <w:rFonts w:eastAsia="Meiryo UI"/>
                                <w:color w:val="000000" w:themeColor="text1"/>
                                <w:sz w:val="21"/>
                                <w:lang w:val="ja-JP" w:bidi="ja-JP"/>
                              </w:rPr>
                            </w:pP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pacing w:val="12"/>
                                <w:sz w:val="21"/>
                                <w:u w:val="thick"/>
                                <w:fitText w:val="1100" w:id="-1417444862"/>
                                <w:lang w:val="ja-JP" w:bidi="ja-JP"/>
                              </w:rPr>
                              <w:t>受講対象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pacing w:val="2"/>
                                <w:sz w:val="21"/>
                                <w:u w:val="thick"/>
                                <w:fitText w:val="1100" w:id="-1417444862"/>
                                <w:lang w:val="ja-JP" w:bidi="ja-JP"/>
                              </w:rPr>
                              <w:t>者</w:t>
                            </w:r>
                            <w:r w:rsidR="00A86640"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市内に在住または通勤、通学している、初めて手話を習う方（高校生以上）</w:t>
                            </w:r>
                          </w:p>
                          <w:p w14:paraId="3D5E7898" w14:textId="6C8B5560" w:rsidR="00D513BE" w:rsidRPr="004C6D35" w:rsidRDefault="00D513BE" w:rsidP="00A86640">
                            <w:pPr>
                              <w:pStyle w:val="ac"/>
                              <w:ind w:left="0" w:right="102"/>
                              <w:jc w:val="left"/>
                              <w:rPr>
                                <w:rFonts w:eastAsia="Meiryo UI"/>
                                <w:color w:val="000000" w:themeColor="text1"/>
                                <w:sz w:val="21"/>
                                <w:lang w:val="ja-JP" w:bidi="ja-JP"/>
                              </w:rPr>
                            </w:pP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pacing w:val="680"/>
                                <w:sz w:val="21"/>
                                <w:u w:val="thick"/>
                                <w:fitText w:val="1100" w:id="-1417444864"/>
                                <w:lang w:val="ja-JP" w:bidi="ja-JP"/>
                              </w:rPr>
                              <w:t>定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u w:val="thick"/>
                                <w:fitText w:val="1100" w:id="-1417444864"/>
                                <w:lang w:val="ja-JP" w:bidi="ja-JP"/>
                              </w:rPr>
                              <w:t>員</w:t>
                            </w:r>
                            <w:r w:rsidR="00A86640"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 xml:space="preserve">　　　　　　　　　　　　　　　　　　　　　　　　　　　　　　　　　　　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昼・夜の部　各</w:t>
                            </w:r>
                            <w:r w:rsidR="00584C49"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３０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人（多数抽選）</w:t>
                            </w:r>
                          </w:p>
                          <w:p w14:paraId="3651AA22" w14:textId="387114AE" w:rsidR="00D513BE" w:rsidRPr="004C6D35" w:rsidRDefault="00D513BE" w:rsidP="00A86640">
                            <w:pPr>
                              <w:pStyle w:val="ac"/>
                              <w:spacing w:after="0"/>
                              <w:ind w:left="0" w:right="102"/>
                              <w:jc w:val="left"/>
                              <w:rPr>
                                <w:rFonts w:eastAsia="Meiryo UI"/>
                                <w:color w:val="000000" w:themeColor="text1"/>
                                <w:sz w:val="21"/>
                                <w:lang w:val="ja-JP" w:bidi="ja-JP"/>
                              </w:rPr>
                            </w:pP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pacing w:val="235"/>
                                <w:sz w:val="21"/>
                                <w:u w:val="thick"/>
                                <w:fitText w:val="1100" w:id="-1417444863"/>
                                <w:lang w:val="ja-JP" w:bidi="ja-JP"/>
                              </w:rPr>
                              <w:t>受講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u w:val="thick"/>
                                <w:fitText w:val="1100" w:id="-1417444863"/>
                                <w:lang w:val="ja-JP" w:bidi="ja-JP"/>
                              </w:rPr>
                              <w:t>料</w:t>
                            </w:r>
                            <w:r w:rsidR="00A86640"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無料（別途、テキスト代</w:t>
                            </w:r>
                            <w:r w:rsidR="008979AB" w:rsidRPr="004C6D35">
                              <w:rPr>
                                <w:rFonts w:eastAsia="Meiryo UI"/>
                                <w:color w:val="000000" w:themeColor="text1"/>
                                <w:sz w:val="21"/>
                                <w:lang w:val="ja-JP" w:bidi="ja-JP"/>
                              </w:rPr>
                              <w:t>3</w:t>
                            </w:r>
                            <w:r w:rsidRPr="004C6D35">
                              <w:rPr>
                                <w:rFonts w:eastAsia="Meiryo UI"/>
                                <w:color w:val="000000" w:themeColor="text1"/>
                                <w:sz w:val="21"/>
                                <w:lang w:val="ja-JP" w:bidi="ja-JP"/>
                              </w:rPr>
                              <w:t>,300</w:t>
                            </w:r>
                            <w:r w:rsidRPr="004C6D35">
                              <w:rPr>
                                <w:rFonts w:eastAsia="Meiryo UI" w:hint="eastAsia"/>
                                <w:color w:val="000000" w:themeColor="text1"/>
                                <w:sz w:val="21"/>
                                <w:lang w:val="ja-JP" w:bidi="ja-JP"/>
                              </w:rPr>
                              <w:t>円（税込）がかかります。）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114D" id="_x0000_s1030" type="#_x0000_t202" style="position:absolute;left:0;text-align:left;margin-left:.75pt;margin-top:1.75pt;width:288.75pt;height:143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" fillcolor="white [3201]" strokecolor="#87a755 [3208]" strokeweight="1.25pt">
                <v:textbox>
                  <w:txbxContent>
                    <w:p w14:paraId="06FEE80B" w14:textId="63A8716D" w:rsidR="00D513BE" w:rsidRPr="004C6D35" w:rsidRDefault="00D513BE" w:rsidP="00A86640">
                      <w:pPr>
                        <w:pStyle w:val="ac"/>
                        <w:spacing w:after="0"/>
                        <w:ind w:left="0" w:right="102"/>
                        <w:jc w:val="left"/>
                        <w:rPr>
                          <w:rFonts w:eastAsia="Meiryo UI"/>
                          <w:color w:val="000000" w:themeColor="text1"/>
                          <w:sz w:val="21"/>
                          <w:lang w:val="ja-JP" w:bidi="ja-JP"/>
                        </w:rPr>
                      </w:pPr>
                      <w:r w:rsidRPr="004C6D35">
                        <w:rPr>
                          <w:rFonts w:eastAsia="Meiryo UI" w:hint="eastAsia"/>
                          <w:color w:val="000000" w:themeColor="text1"/>
                          <w:spacing w:val="12"/>
                          <w:sz w:val="21"/>
                          <w:u w:val="thick"/>
                          <w:fitText w:val="1100" w:id="-1417444862"/>
                          <w:lang w:val="ja-JP" w:bidi="ja-JP"/>
                        </w:rPr>
                        <w:t>受講対象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pacing w:val="2"/>
                          <w:sz w:val="21"/>
                          <w:u w:val="thick"/>
                          <w:fitText w:val="1100" w:id="-1417444862"/>
                          <w:lang w:val="ja-JP" w:bidi="ja-JP"/>
                        </w:rPr>
                        <w:t>者</w:t>
                      </w:r>
                      <w:r w:rsidR="00A86640"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 xml:space="preserve">　　　　　　　　　　　　　　　　　　　　　　　　　　　　　　　　　　　　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市内に在住または通勤、通学している、初めて手話を習う方（高校生以上）</w:t>
                      </w:r>
                    </w:p>
                    <w:p w14:paraId="3D5E7898" w14:textId="6C8B5560" w:rsidR="00D513BE" w:rsidRPr="004C6D35" w:rsidRDefault="00D513BE" w:rsidP="00A86640">
                      <w:pPr>
                        <w:pStyle w:val="ac"/>
                        <w:ind w:left="0" w:right="102"/>
                        <w:jc w:val="left"/>
                        <w:rPr>
                          <w:rFonts w:eastAsia="Meiryo UI"/>
                          <w:color w:val="000000" w:themeColor="text1"/>
                          <w:sz w:val="21"/>
                          <w:lang w:val="ja-JP" w:bidi="ja-JP"/>
                        </w:rPr>
                      </w:pPr>
                      <w:r w:rsidRPr="004C6D35">
                        <w:rPr>
                          <w:rFonts w:eastAsia="Meiryo UI" w:hint="eastAsia"/>
                          <w:color w:val="000000" w:themeColor="text1"/>
                          <w:spacing w:val="680"/>
                          <w:sz w:val="21"/>
                          <w:u w:val="thick"/>
                          <w:fitText w:val="1100" w:id="-1417444864"/>
                          <w:lang w:val="ja-JP" w:bidi="ja-JP"/>
                        </w:rPr>
                        <w:t>定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u w:val="thick"/>
                          <w:fitText w:val="1100" w:id="-1417444864"/>
                          <w:lang w:val="ja-JP" w:bidi="ja-JP"/>
                        </w:rPr>
                        <w:t>員</w:t>
                      </w:r>
                      <w:r w:rsidR="00A86640"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 xml:space="preserve">　　　　　　　　　　　　　　　　　　　　　　　　　　　　　　　　　　　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昼・夜の部　各</w:t>
                      </w:r>
                      <w:r w:rsidR="00584C49"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３０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人（多数抽選）</w:t>
                      </w:r>
                    </w:p>
                    <w:p w14:paraId="3651AA22" w14:textId="387114AE" w:rsidR="00D513BE" w:rsidRPr="004C6D35" w:rsidRDefault="00D513BE" w:rsidP="00A86640">
                      <w:pPr>
                        <w:pStyle w:val="ac"/>
                        <w:spacing w:after="0"/>
                        <w:ind w:left="0" w:right="102"/>
                        <w:jc w:val="left"/>
                        <w:rPr>
                          <w:rFonts w:eastAsia="Meiryo UI"/>
                          <w:color w:val="000000" w:themeColor="text1"/>
                          <w:sz w:val="21"/>
                          <w:lang w:val="ja-JP" w:bidi="ja-JP"/>
                        </w:rPr>
                      </w:pPr>
                      <w:r w:rsidRPr="004C6D35">
                        <w:rPr>
                          <w:rFonts w:eastAsia="Meiryo UI" w:hint="eastAsia"/>
                          <w:color w:val="000000" w:themeColor="text1"/>
                          <w:spacing w:val="235"/>
                          <w:sz w:val="21"/>
                          <w:u w:val="thick"/>
                          <w:fitText w:val="1100" w:id="-1417444863"/>
                          <w:lang w:val="ja-JP" w:bidi="ja-JP"/>
                        </w:rPr>
                        <w:t>受講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u w:val="thick"/>
                          <w:fitText w:val="1100" w:id="-1417444863"/>
                          <w:lang w:val="ja-JP" w:bidi="ja-JP"/>
                        </w:rPr>
                        <w:t>料</w:t>
                      </w:r>
                      <w:r w:rsidR="00A86640"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 xml:space="preserve">　　　　　　　　　　　　　　　　　　　　　　　　　　　　　　　　　　　　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無料（別途、テキスト代</w:t>
                      </w:r>
                      <w:r w:rsidR="008979AB" w:rsidRPr="004C6D35">
                        <w:rPr>
                          <w:rFonts w:eastAsia="Meiryo UI"/>
                          <w:color w:val="000000" w:themeColor="text1"/>
                          <w:sz w:val="21"/>
                          <w:lang w:val="ja-JP" w:bidi="ja-JP"/>
                        </w:rPr>
                        <w:t>3</w:t>
                      </w:r>
                      <w:r w:rsidRPr="004C6D35">
                        <w:rPr>
                          <w:rFonts w:eastAsia="Meiryo UI"/>
                          <w:color w:val="000000" w:themeColor="text1"/>
                          <w:sz w:val="21"/>
                          <w:lang w:val="ja-JP" w:bidi="ja-JP"/>
                        </w:rPr>
                        <w:t>,300</w:t>
                      </w:r>
                      <w:r w:rsidRPr="004C6D35">
                        <w:rPr>
                          <w:rFonts w:eastAsia="Meiryo UI" w:hint="eastAsia"/>
                          <w:color w:val="000000" w:themeColor="text1"/>
                          <w:sz w:val="21"/>
                          <w:lang w:val="ja-JP" w:bidi="ja-JP"/>
                        </w:rPr>
                        <w:t>円（税込）がかかります。）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068F" w:rsidRPr="007F3C07" w:rsidSect="00E701D6">
      <w:footerReference w:type="default" r:id="rId11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5E052" w14:textId="77777777" w:rsidR="00270403" w:rsidRDefault="00270403" w:rsidP="008B0818">
      <w:r>
        <w:separator/>
      </w:r>
    </w:p>
  </w:endnote>
  <w:endnote w:type="continuationSeparator" w:id="0">
    <w:p w14:paraId="35A1CA80" w14:textId="77777777" w:rsidR="00270403" w:rsidRDefault="00270403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A6DE32" w14:textId="77777777" w:rsidR="009124DD" w:rsidRDefault="009124DD" w:rsidP="008B0818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DA3333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41640" w14:textId="77777777" w:rsidR="00270403" w:rsidRDefault="00270403" w:rsidP="008B0818">
      <w:r>
        <w:separator/>
      </w:r>
    </w:p>
  </w:footnote>
  <w:footnote w:type="continuationSeparator" w:id="0">
    <w:p w14:paraId="0C68E47A" w14:textId="77777777" w:rsidR="00270403" w:rsidRDefault="00270403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212"/>
    <w:rsid w:val="00010291"/>
    <w:rsid w:val="00034346"/>
    <w:rsid w:val="00087178"/>
    <w:rsid w:val="000E33EA"/>
    <w:rsid w:val="00134402"/>
    <w:rsid w:val="00144332"/>
    <w:rsid w:val="00151025"/>
    <w:rsid w:val="001570B2"/>
    <w:rsid w:val="001624C3"/>
    <w:rsid w:val="0016282D"/>
    <w:rsid w:val="00166C35"/>
    <w:rsid w:val="00195F81"/>
    <w:rsid w:val="00220400"/>
    <w:rsid w:val="00263075"/>
    <w:rsid w:val="00263274"/>
    <w:rsid w:val="00270403"/>
    <w:rsid w:val="002733AA"/>
    <w:rsid w:val="00280B03"/>
    <w:rsid w:val="00294CCA"/>
    <w:rsid w:val="002A068F"/>
    <w:rsid w:val="002C60CB"/>
    <w:rsid w:val="00327334"/>
    <w:rsid w:val="00347A5B"/>
    <w:rsid w:val="00374F5F"/>
    <w:rsid w:val="00381ECC"/>
    <w:rsid w:val="0039194A"/>
    <w:rsid w:val="003D36E8"/>
    <w:rsid w:val="003F345C"/>
    <w:rsid w:val="00423145"/>
    <w:rsid w:val="004611DB"/>
    <w:rsid w:val="004C6D35"/>
    <w:rsid w:val="004E04FE"/>
    <w:rsid w:val="004E6B00"/>
    <w:rsid w:val="004F689B"/>
    <w:rsid w:val="0054297F"/>
    <w:rsid w:val="00584C49"/>
    <w:rsid w:val="005940E5"/>
    <w:rsid w:val="00597C04"/>
    <w:rsid w:val="005A77F1"/>
    <w:rsid w:val="005D2D39"/>
    <w:rsid w:val="006225AD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92A1E"/>
    <w:rsid w:val="007A4EDB"/>
    <w:rsid w:val="007F3C07"/>
    <w:rsid w:val="0083195F"/>
    <w:rsid w:val="00834305"/>
    <w:rsid w:val="008365E3"/>
    <w:rsid w:val="00841DA5"/>
    <w:rsid w:val="00873417"/>
    <w:rsid w:val="008979AB"/>
    <w:rsid w:val="00897FB4"/>
    <w:rsid w:val="008A25AE"/>
    <w:rsid w:val="008B0818"/>
    <w:rsid w:val="008B5111"/>
    <w:rsid w:val="008B7DC9"/>
    <w:rsid w:val="008E3212"/>
    <w:rsid w:val="00902A42"/>
    <w:rsid w:val="009124DD"/>
    <w:rsid w:val="00927500"/>
    <w:rsid w:val="0094423C"/>
    <w:rsid w:val="009661D9"/>
    <w:rsid w:val="00971CAF"/>
    <w:rsid w:val="009C5524"/>
    <w:rsid w:val="00A12D60"/>
    <w:rsid w:val="00A308DB"/>
    <w:rsid w:val="00A6376D"/>
    <w:rsid w:val="00A86640"/>
    <w:rsid w:val="00A95506"/>
    <w:rsid w:val="00AB123B"/>
    <w:rsid w:val="00B168F9"/>
    <w:rsid w:val="00B368A1"/>
    <w:rsid w:val="00B617C9"/>
    <w:rsid w:val="00B87D53"/>
    <w:rsid w:val="00B90655"/>
    <w:rsid w:val="00BA5A2B"/>
    <w:rsid w:val="00BB6B1A"/>
    <w:rsid w:val="00BD6DAD"/>
    <w:rsid w:val="00BE1D7E"/>
    <w:rsid w:val="00C3182B"/>
    <w:rsid w:val="00C67FD5"/>
    <w:rsid w:val="00C778B2"/>
    <w:rsid w:val="00C93A32"/>
    <w:rsid w:val="00CE754C"/>
    <w:rsid w:val="00CF0664"/>
    <w:rsid w:val="00CF207A"/>
    <w:rsid w:val="00D22B88"/>
    <w:rsid w:val="00D513BE"/>
    <w:rsid w:val="00D529A9"/>
    <w:rsid w:val="00D63B4C"/>
    <w:rsid w:val="00DA3333"/>
    <w:rsid w:val="00DC1F2A"/>
    <w:rsid w:val="00DC2B49"/>
    <w:rsid w:val="00DF5DBF"/>
    <w:rsid w:val="00E0381C"/>
    <w:rsid w:val="00E402F3"/>
    <w:rsid w:val="00E43EFE"/>
    <w:rsid w:val="00E701D6"/>
    <w:rsid w:val="00F0092F"/>
    <w:rsid w:val="00F12A85"/>
    <w:rsid w:val="00F15090"/>
    <w:rsid w:val="00F32264"/>
    <w:rsid w:val="00FE4E28"/>
    <w:rsid w:val="00FF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2798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="ＭＳ 明朝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263274"/>
    <w:pPr>
      <w:spacing w:after="0"/>
      <w:ind w:left="0"/>
      <w:jc w:val="center"/>
    </w:pPr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263274"/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263274"/>
    <w:pPr>
      <w:spacing w:before="0" w:after="0" w:line="288" w:lineRule="auto"/>
      <w:ind w:left="0"/>
      <w:jc w:val="center"/>
    </w:pPr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263274"/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paragraph" w:styleId="a8">
    <w:name w:val="Date"/>
    <w:basedOn w:val="a"/>
    <w:link w:val="a9"/>
    <w:uiPriority w:val="2"/>
    <w:qFormat/>
    <w:rsid w:val="00263274"/>
    <w:pPr>
      <w:spacing w:before="0"/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character" w:customStyle="1" w:styleId="a9">
    <w:name w:val="日付 (文字)"/>
    <w:basedOn w:val="a0"/>
    <w:link w:val="a8"/>
    <w:uiPriority w:val="2"/>
    <w:rsid w:val="00263274"/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a">
    <w:name w:val="時刻"/>
    <w:basedOn w:val="a"/>
    <w:uiPriority w:val="2"/>
    <w:qFormat/>
    <w:rsid w:val="00263274"/>
    <w:pPr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b">
    <w:name w:val="場所"/>
    <w:basedOn w:val="a"/>
    <w:uiPriority w:val="3"/>
    <w:qFormat/>
    <w:rsid w:val="00263274"/>
    <w:pPr>
      <w:spacing w:after="0"/>
      <w:ind w:left="0"/>
      <w:jc w:val="center"/>
    </w:pPr>
    <w:rPr>
      <w:rFonts w:ascii="Meiryo UI" w:hAnsi="Meiryo UI" w:cs="Times New Roman"/>
      <w:color w:val="FFFFFF" w:themeColor="background1"/>
      <w:sz w:val="32"/>
      <w:szCs w:val="64"/>
    </w:rPr>
  </w:style>
  <w:style w:type="paragraph" w:customStyle="1" w:styleId="ac">
    <w:name w:val="連絡先情報"/>
    <w:basedOn w:val="a"/>
    <w:uiPriority w:val="4"/>
    <w:qFormat/>
    <w:rsid w:val="00263274"/>
    <w:pPr>
      <w:spacing w:before="0"/>
      <w:ind w:left="1598"/>
      <w:jc w:val="right"/>
    </w:pPr>
    <w:rPr>
      <w:rFonts w:ascii="Meiryo UI" w:hAnsi="Meiryo UI"/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52001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6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概要"/>
    <w:basedOn w:val="a"/>
    <w:qFormat/>
    <w:rsid w:val="00263274"/>
    <w:pPr>
      <w:ind w:left="0"/>
      <w:jc w:val="center"/>
    </w:pPr>
    <w:rPr>
      <w:rFonts w:ascii="Meiryo UI" w:hAnsi="Meiryo UI"/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jpg" /><Relationship Id="rId4" Type="http://schemas.openxmlformats.org/officeDocument/2006/relationships/webSettings" Target="webSettings.xml" /><Relationship Id="rId9" Type="http://schemas.openxmlformats.org/officeDocument/2006/relationships/image" Target="media/image3.jpg" /> </Relationships>
</file>

<file path=word/_rels/settings.xml.rels>&#65279;<?xml version="1.0" encoding="utf-8" standalone="yes"?>
<Relationships xmlns="http://schemas.openxmlformats.org/package/2006/relationships"><Relationship Id="rId1" Type="http://schemas.openxmlformats.org/officeDocument/2006/relationships/attachedTemplate" Target="#" TargetMode="External" 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チラシ配架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2022-11-15T02:02:00Z</dcterms:created>
  <dcterms:modified xsi:type="dcterms:W3CDTF">2023-01-23T09:02:00Z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